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3F0" w:rsidRDefault="00BE134B">
      <w:bookmarkStart w:id="0" w:name="_GoBack"/>
      <w:r>
        <w:rPr>
          <w:noProof/>
          <w:lang w:eastAsia="en-GB"/>
        </w:rPr>
        <w:drawing>
          <wp:inline distT="0" distB="0" distL="0" distR="0">
            <wp:extent cx="7232050" cy="5947980"/>
            <wp:effectExtent l="0" t="5397" r="1587" b="158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011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4" r="20240"/>
                    <a:stretch/>
                  </pic:blipFill>
                  <pic:spPr bwMode="auto">
                    <a:xfrm rot="5400000">
                      <a:off x="0" y="0"/>
                      <a:ext cx="7248408" cy="5961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F23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34B"/>
    <w:rsid w:val="00372435"/>
    <w:rsid w:val="00374EC2"/>
    <w:rsid w:val="00BE1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DFCCF0-9827-49C0-99CC-1E9F347FD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F8C4E959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MCGUINNESS</dc:creator>
  <cp:keywords/>
  <dc:description/>
  <cp:lastModifiedBy>A MCGUINNESS</cp:lastModifiedBy>
  <cp:revision>1</cp:revision>
  <dcterms:created xsi:type="dcterms:W3CDTF">2020-09-03T14:44:00Z</dcterms:created>
  <dcterms:modified xsi:type="dcterms:W3CDTF">2020-09-03T14:46:00Z</dcterms:modified>
</cp:coreProperties>
</file>